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812"/>
        <w:gridCol w:w="268"/>
        <w:gridCol w:w="7202"/>
      </w:tblGrid>
      <w:tr w:rsidR="00650259" w:rsidRPr="00846B76" w14:paraId="38A8F8D2" w14:textId="77777777" w:rsidTr="00346DE2">
        <w:tc>
          <w:tcPr>
            <w:tcW w:w="1010" w:type="pct"/>
            <w:gridSpan w:val="2"/>
            <w:vAlign w:val="bottom"/>
          </w:tcPr>
          <w:p w14:paraId="5A3776CB" w14:textId="6E1713A1" w:rsidR="00650259" w:rsidRPr="00846B76" w:rsidRDefault="007336E4" w:rsidP="00346DE2">
            <w:r>
              <w:t>Full Name</w:t>
            </w:r>
          </w:p>
        </w:tc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1CD5299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34D6CA2" w14:textId="77777777" w:rsidTr="00346DE2">
        <w:sdt>
          <w:sdtPr>
            <w:id w:val="572943512"/>
            <w:placeholder>
              <w:docPart w:val="81BAB4F13A9C4D4FB45BD91A2391D7AF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7AB8F76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24F76E41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F3E660E" w14:textId="77777777" w:rsidTr="00346DE2">
        <w:sdt>
          <w:sdtPr>
            <w:id w:val="-521243642"/>
            <w:placeholder>
              <w:docPart w:val="5E2AA1C165204814BCD097E1B98598A1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0C4D6576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103A14D8" w14:textId="77777777" w:rsidR="00650259" w:rsidRPr="00846B76" w:rsidRDefault="00650259" w:rsidP="00346DE2">
            <w:pPr>
              <w:spacing w:before="240"/>
            </w:pPr>
          </w:p>
        </w:tc>
      </w:tr>
      <w:tr w:rsidR="007336E4" w:rsidRPr="00846B76" w14:paraId="68FD1AA8" w14:textId="77777777" w:rsidTr="00135C2F">
        <w:tc>
          <w:tcPr>
            <w:tcW w:w="1010" w:type="pct"/>
            <w:gridSpan w:val="2"/>
            <w:vAlign w:val="bottom"/>
          </w:tcPr>
          <w:p w14:paraId="1190E8E8" w14:textId="4C20ECCF" w:rsidR="007336E4" w:rsidRPr="00846B76" w:rsidRDefault="007336E4" w:rsidP="00135C2F">
            <w:r>
              <w:t>Phone</w:t>
            </w:r>
          </w:p>
        </w:tc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7F43D987" w14:textId="77777777" w:rsidR="007336E4" w:rsidRPr="00846B76" w:rsidRDefault="007336E4" w:rsidP="00135C2F">
            <w:pPr>
              <w:spacing w:before="240"/>
            </w:pPr>
          </w:p>
        </w:tc>
      </w:tr>
      <w:tr w:rsidR="00650259" w:rsidRPr="00846B76" w14:paraId="51EA0027" w14:textId="77777777" w:rsidTr="00346DE2">
        <w:sdt>
          <w:sdtPr>
            <w:id w:val="-965116832"/>
            <w:placeholder>
              <w:docPart w:val="F2CACBF963854AA3ACEE9E2A52512544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3BE56E16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6BBD22B9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A9EC128" w14:textId="77777777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914B635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06FDD0FF" w14:textId="77777777" w:rsidTr="00346DE2">
        <w:tc>
          <w:tcPr>
            <w:tcW w:w="5000" w:type="pct"/>
            <w:gridSpan w:val="4"/>
            <w:vAlign w:val="bottom"/>
          </w:tcPr>
          <w:p w14:paraId="4764F452" w14:textId="3ECD898D" w:rsidR="00346DE2" w:rsidRDefault="007336E4" w:rsidP="001C4A3D">
            <w:pPr>
              <w:spacing w:before="240"/>
            </w:pPr>
            <w:r>
              <w:t>I am interested in volunteering in the following areas:</w:t>
            </w:r>
          </w:p>
        </w:tc>
      </w:tr>
      <w:tr w:rsidR="00346DE2" w:rsidRPr="00846B76" w14:paraId="6F0E1317" w14:textId="77777777" w:rsidTr="007336E4">
        <w:tc>
          <w:tcPr>
            <w:tcW w:w="576" w:type="pct"/>
          </w:tcPr>
          <w:p w14:paraId="52478CF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1DF8DB9F" w14:textId="32DADF57" w:rsidR="00346DE2" w:rsidRDefault="007336E4" w:rsidP="00346DE2">
            <w:r>
              <w:t>Taking photos of animals at the shelter</w:t>
            </w:r>
          </w:p>
        </w:tc>
      </w:tr>
      <w:tr w:rsidR="00346DE2" w:rsidRPr="00846B76" w14:paraId="28952A47" w14:textId="77777777" w:rsidTr="007336E4">
        <w:tc>
          <w:tcPr>
            <w:tcW w:w="576" w:type="pct"/>
          </w:tcPr>
          <w:p w14:paraId="09FF394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1F44AC5D" w14:textId="289BAE15" w:rsidR="00346DE2" w:rsidRDefault="007336E4" w:rsidP="00346DE2">
            <w:r>
              <w:t>Fundraising</w:t>
            </w:r>
          </w:p>
        </w:tc>
      </w:tr>
      <w:tr w:rsidR="00346DE2" w:rsidRPr="00846B76" w14:paraId="6E8E3DB6" w14:textId="77777777" w:rsidTr="007336E4">
        <w:tc>
          <w:tcPr>
            <w:tcW w:w="576" w:type="pct"/>
          </w:tcPr>
          <w:p w14:paraId="7D83ABF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3F6A5D68" w14:textId="20EA1D83" w:rsidR="00346DE2" w:rsidRDefault="007336E4" w:rsidP="00346DE2">
            <w:r>
              <w:t>Assisting with vaccination events</w:t>
            </w:r>
          </w:p>
        </w:tc>
      </w:tr>
      <w:tr w:rsidR="00346DE2" w:rsidRPr="00846B76" w14:paraId="1A889C3D" w14:textId="77777777" w:rsidTr="007336E4">
        <w:tc>
          <w:tcPr>
            <w:tcW w:w="576" w:type="pct"/>
          </w:tcPr>
          <w:p w14:paraId="61E274A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47A1856E" w14:textId="2F2BCBE4" w:rsidR="00346DE2" w:rsidRDefault="007336E4" w:rsidP="00346DE2">
            <w:r>
              <w:t>Assisting with spay/neuter clinics</w:t>
            </w:r>
          </w:p>
        </w:tc>
      </w:tr>
      <w:tr w:rsidR="00346DE2" w:rsidRPr="00846B76" w14:paraId="63177903" w14:textId="77777777" w:rsidTr="007336E4">
        <w:tc>
          <w:tcPr>
            <w:tcW w:w="576" w:type="pct"/>
          </w:tcPr>
          <w:p w14:paraId="05DE8A6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456F8A3F" w14:textId="22E425F3" w:rsidR="00346DE2" w:rsidRDefault="007336E4" w:rsidP="00346DE2">
            <w:r>
              <w:t>Advocating through attending city meetings, etc.</w:t>
            </w:r>
          </w:p>
        </w:tc>
      </w:tr>
      <w:tr w:rsidR="00346DE2" w:rsidRPr="00846B76" w14:paraId="04C50C7E" w14:textId="77777777" w:rsidTr="007336E4">
        <w:tc>
          <w:tcPr>
            <w:tcW w:w="576" w:type="pct"/>
          </w:tcPr>
          <w:p w14:paraId="168A580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546012FB" w14:textId="1C0D30BA" w:rsidR="00346DE2" w:rsidRDefault="007336E4" w:rsidP="00346DE2">
            <w:r>
              <w:t>Organize/manage pet food pantry</w:t>
            </w:r>
          </w:p>
        </w:tc>
      </w:tr>
      <w:tr w:rsidR="00346DE2" w:rsidRPr="00846B76" w14:paraId="6F60DFBD" w14:textId="77777777" w:rsidTr="007336E4">
        <w:tc>
          <w:tcPr>
            <w:tcW w:w="576" w:type="pct"/>
          </w:tcPr>
          <w:p w14:paraId="167CE11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4FD311DB" w14:textId="1FCA8C1B" w:rsidR="00346DE2" w:rsidRDefault="007336E4" w:rsidP="00346DE2">
            <w:r>
              <w:t>Foster through local rescues</w:t>
            </w:r>
          </w:p>
        </w:tc>
      </w:tr>
      <w:tr w:rsidR="00346DE2" w:rsidRPr="00846B76" w14:paraId="5ECB5614" w14:textId="77777777" w:rsidTr="007336E4">
        <w:tc>
          <w:tcPr>
            <w:tcW w:w="576" w:type="pct"/>
          </w:tcPr>
          <w:p w14:paraId="7274460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6DE6B619493742CF88E6B566A8AF46C9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71B04C3E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bottom w:val="single" w:sz="4" w:space="0" w:color="auto"/>
            </w:tcBorders>
            <w:vAlign w:val="bottom"/>
          </w:tcPr>
          <w:p w14:paraId="1369D98B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895FF09" w14:textId="77777777" w:rsidTr="007336E4">
        <w:tc>
          <w:tcPr>
            <w:tcW w:w="576" w:type="pct"/>
          </w:tcPr>
          <w:p w14:paraId="39B21A0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955B016E7B574006A4AF46DD0F644016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009D5371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6C1CF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5DAFA1CD" w14:textId="77777777" w:rsidTr="007336E4">
        <w:tc>
          <w:tcPr>
            <w:tcW w:w="576" w:type="pct"/>
          </w:tcPr>
          <w:p w14:paraId="5D65E3A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8CB727BE9FCB40298118D9188195BAB0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28DA9A77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648E30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9606E3E" w14:textId="77777777" w:rsidTr="007336E4">
        <w:tc>
          <w:tcPr>
            <w:tcW w:w="576" w:type="pct"/>
          </w:tcPr>
          <w:p w14:paraId="35DF118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3508FF9EE5EB44F7874A817C1875F67E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49B17DDB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360B68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5ECC62A9" w14:textId="77777777" w:rsidTr="007336E4">
        <w:tc>
          <w:tcPr>
            <w:tcW w:w="576" w:type="pct"/>
          </w:tcPr>
          <w:p w14:paraId="33723C1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819085094B37490CBA17962DF7B1C2A8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4077B94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0B0BB1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4D7D016E" w14:textId="77777777" w:rsidTr="007336E4">
        <w:tc>
          <w:tcPr>
            <w:tcW w:w="576" w:type="pct"/>
          </w:tcPr>
          <w:p w14:paraId="61F1D3A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48B65A42836F43B6A72F8A007B6B1A08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15524501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2DF0D6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56B2A90" w14:textId="77777777" w:rsidTr="007336E4">
        <w:tc>
          <w:tcPr>
            <w:tcW w:w="576" w:type="pct"/>
          </w:tcPr>
          <w:p w14:paraId="4FACC1E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F03F9877FE6F4FEBBA1837AE7503EC32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3198DA06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F0D6BF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24268DB1" w14:textId="77777777" w:rsidTr="007336E4">
        <w:tc>
          <w:tcPr>
            <w:tcW w:w="576" w:type="pct"/>
          </w:tcPr>
          <w:p w14:paraId="5B4CB39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748114704"/>
            <w:placeholder>
              <w:docPart w:val="251A0B1D7C8542A1B0A19C067AE24F23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2892D3E4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D7AD78" w14:textId="77777777" w:rsidR="00346DE2" w:rsidRDefault="00346DE2" w:rsidP="00346DE2">
            <w:pPr>
              <w:spacing w:before="120"/>
            </w:pPr>
          </w:p>
        </w:tc>
      </w:tr>
      <w:tr w:rsidR="00650259" w:rsidRPr="00846B76" w14:paraId="5899B2CE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76168282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29171D3" w14:textId="60C87C33" w:rsidR="007336E4" w:rsidRPr="007336E4" w:rsidRDefault="007336E4" w:rsidP="007336E4">
      <w:pPr>
        <w:tabs>
          <w:tab w:val="left" w:pos="252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7336E4" w:rsidRPr="007336E4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562F9" w14:textId="77777777" w:rsidR="00F1218F" w:rsidRDefault="00F1218F" w:rsidP="00650259">
      <w:pPr>
        <w:spacing w:after="0" w:line="240" w:lineRule="auto"/>
      </w:pPr>
      <w:r>
        <w:separator/>
      </w:r>
    </w:p>
  </w:endnote>
  <w:endnote w:type="continuationSeparator" w:id="0">
    <w:p w14:paraId="3A891023" w14:textId="77777777" w:rsidR="00F1218F" w:rsidRDefault="00F1218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56E0FA-9182-4A07-A7BA-5F93D81A0296}"/>
    <w:embedBold r:id="rId2" w:fontKey="{FA97509B-616D-44CA-8763-674EEFC237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B7CA7B8-53B5-4A5B-9EFF-F96DE2FBC622}"/>
    <w:embedBold r:id="rId4" w:fontKey="{42A25FB9-B6AF-471D-82CE-F52F1D54D57D}"/>
    <w:embedItalic r:id="rId5" w:fontKey="{A1F5C098-EF92-45D6-A3E3-82FF3A38D9D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45B94D5-2021-4529-AC67-367BAAFB107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AE270FC-F52F-4DB8-AC97-3E1C94444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3C4B2531" w14:textId="77777777" w:rsidTr="00C4167A">
      <w:tc>
        <w:tcPr>
          <w:tcW w:w="4675" w:type="dxa"/>
          <w:vAlign w:val="center"/>
        </w:tcPr>
        <w:p w14:paraId="1A242252" w14:textId="30F2EF05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7456546" w14:textId="2FFC1AA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9DE9EE5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7A090" w14:textId="77777777" w:rsidR="00F1218F" w:rsidRDefault="00F1218F" w:rsidP="00650259">
      <w:pPr>
        <w:spacing w:after="0" w:line="240" w:lineRule="auto"/>
      </w:pPr>
      <w:r>
        <w:separator/>
      </w:r>
    </w:p>
  </w:footnote>
  <w:footnote w:type="continuationSeparator" w:id="0">
    <w:p w14:paraId="7654B90E" w14:textId="77777777" w:rsidR="00F1218F" w:rsidRDefault="00F1218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030A0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015D6199" w14:textId="77777777" w:rsidTr="00731F26">
      <w:trPr>
        <w:trHeight w:val="990"/>
      </w:trPr>
      <w:tc>
        <w:tcPr>
          <w:tcW w:w="1350" w:type="dxa"/>
          <w:shd w:val="clear" w:color="auto" w:fill="7030A0" w:themeFill="accent5"/>
          <w:vAlign w:val="center"/>
        </w:tcPr>
        <w:p w14:paraId="63037825" w14:textId="77777777" w:rsidR="00000000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2EDADEAB" wp14:editId="0DEC5118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3868" cy="405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030A0" w:themeFill="accent5"/>
          <w:vAlign w:val="center"/>
        </w:tcPr>
        <w:p w14:paraId="1724FF28" w14:textId="2A84A81B" w:rsidR="00000000" w:rsidRPr="00731F26" w:rsidRDefault="007336E4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HPHS </w:t>
          </w:r>
          <w:sdt>
            <w:sdtPr>
              <w:rPr>
                <w:rFonts w:ascii="Corbel" w:eastAsia="Calibri" w:hAnsi="Corbel" w:cs="Times New Roman"/>
                <w:b/>
                <w:color w:val="FFFFFF"/>
                <w:sz w:val="44"/>
              </w:rPr>
              <w:id w:val="1345121305"/>
              <w:placeholder>
                <w:docPart w:val="656B9A20651E4C3C9D571D943C0BBF05"/>
              </w:placeholder>
              <w:temporary/>
              <w:showingPlcHdr/>
              <w15:appearance w15:val="hidden"/>
            </w:sdtPr>
            <w:sdtContent>
              <w:r w:rsidR="00731F26" w:rsidRPr="00F62A1B">
                <w:rPr>
                  <w:rStyle w:val="HeaderChar"/>
                </w:rPr>
                <w:t>Volunteer Form</w:t>
              </w:r>
            </w:sdtContent>
          </w:sdt>
        </w:p>
      </w:tc>
    </w:tr>
  </w:tbl>
  <w:p w14:paraId="7675E9AB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53966722">
    <w:abstractNumId w:val="11"/>
  </w:num>
  <w:num w:numId="2" w16cid:durableId="1595550600">
    <w:abstractNumId w:val="7"/>
  </w:num>
  <w:num w:numId="3" w16cid:durableId="469398291">
    <w:abstractNumId w:val="15"/>
  </w:num>
  <w:num w:numId="4" w16cid:durableId="228731540">
    <w:abstractNumId w:val="12"/>
  </w:num>
  <w:num w:numId="5" w16cid:durableId="1758287720">
    <w:abstractNumId w:val="13"/>
  </w:num>
  <w:num w:numId="6" w16cid:durableId="164713306">
    <w:abstractNumId w:val="19"/>
  </w:num>
  <w:num w:numId="7" w16cid:durableId="715542783">
    <w:abstractNumId w:val="6"/>
  </w:num>
  <w:num w:numId="8" w16cid:durableId="1244224477">
    <w:abstractNumId w:val="10"/>
  </w:num>
  <w:num w:numId="9" w16cid:durableId="149836121">
    <w:abstractNumId w:val="17"/>
  </w:num>
  <w:num w:numId="10" w16cid:durableId="636642212">
    <w:abstractNumId w:val="1"/>
  </w:num>
  <w:num w:numId="11" w16cid:durableId="1839883339">
    <w:abstractNumId w:val="5"/>
  </w:num>
  <w:num w:numId="12" w16cid:durableId="1420103361">
    <w:abstractNumId w:val="0"/>
  </w:num>
  <w:num w:numId="13" w16cid:durableId="1558054249">
    <w:abstractNumId w:val="2"/>
  </w:num>
  <w:num w:numId="14" w16cid:durableId="610892314">
    <w:abstractNumId w:val="9"/>
  </w:num>
  <w:num w:numId="15" w16cid:durableId="1159349176">
    <w:abstractNumId w:val="8"/>
  </w:num>
  <w:num w:numId="16" w16cid:durableId="297075950">
    <w:abstractNumId w:val="16"/>
  </w:num>
  <w:num w:numId="17" w16cid:durableId="369720212">
    <w:abstractNumId w:val="3"/>
  </w:num>
  <w:num w:numId="18" w16cid:durableId="179508266">
    <w:abstractNumId w:val="21"/>
  </w:num>
  <w:num w:numId="19" w16cid:durableId="930815621">
    <w:abstractNumId w:val="18"/>
  </w:num>
  <w:num w:numId="20" w16cid:durableId="2005349994">
    <w:abstractNumId w:val="14"/>
  </w:num>
  <w:num w:numId="21" w16cid:durableId="1811435213">
    <w:abstractNumId w:val="20"/>
  </w:num>
  <w:num w:numId="22" w16cid:durableId="193504637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6E4"/>
    <w:rsid w:val="00052382"/>
    <w:rsid w:val="0006568A"/>
    <w:rsid w:val="00076F0F"/>
    <w:rsid w:val="00084253"/>
    <w:rsid w:val="000D1F49"/>
    <w:rsid w:val="001727CA"/>
    <w:rsid w:val="001C4A3D"/>
    <w:rsid w:val="002462F3"/>
    <w:rsid w:val="00272FBF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336E4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D25D6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1218F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288BAC"/>
  <w15:chartTrackingRefBased/>
  <w15:docId w15:val="{A174A282-113D-4273-AD21-0E0AB483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7030A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66669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ottMkg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1BAB4F13A9C4D4FB45BD91A2391D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B3DA3-BEDB-4375-B066-C71A0BB193F8}"/>
      </w:docPartPr>
      <w:docPartBody>
        <w:p w:rsidR="00000000" w:rsidRDefault="00000000">
          <w:pPr>
            <w:pStyle w:val="81BAB4F13A9C4D4FB45BD91A2391D7AF"/>
          </w:pPr>
          <w:r w:rsidRPr="00346DE2">
            <w:t>Address</w:t>
          </w:r>
        </w:p>
      </w:docPartBody>
    </w:docPart>
    <w:docPart>
      <w:docPartPr>
        <w:name w:val="5E2AA1C165204814BCD097E1B9859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4A190-28C7-4E19-BADB-D951C2D9434F}"/>
      </w:docPartPr>
      <w:docPartBody>
        <w:p w:rsidR="00000000" w:rsidRDefault="00000000">
          <w:pPr>
            <w:pStyle w:val="5E2AA1C165204814BCD097E1B98598A1"/>
          </w:pPr>
          <w:r w:rsidRPr="00346DE2">
            <w:t>City/State/Zip</w:t>
          </w:r>
        </w:p>
      </w:docPartBody>
    </w:docPart>
    <w:docPart>
      <w:docPartPr>
        <w:name w:val="F2CACBF963854AA3ACEE9E2A5251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B54AC-C947-4CB6-992A-B697F541DD77}"/>
      </w:docPartPr>
      <w:docPartBody>
        <w:p w:rsidR="00000000" w:rsidRDefault="00000000">
          <w:pPr>
            <w:pStyle w:val="F2CACBF963854AA3ACEE9E2A52512544"/>
          </w:pPr>
          <w:r w:rsidRPr="00346DE2">
            <w:t>Email</w:t>
          </w:r>
        </w:p>
      </w:docPartBody>
    </w:docPart>
    <w:docPart>
      <w:docPartPr>
        <w:name w:val="6DE6B619493742CF88E6B566A8AF4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ED30A-D147-4B12-B03A-EA155D7110DB}"/>
      </w:docPartPr>
      <w:docPartBody>
        <w:p w:rsidR="00000000" w:rsidRDefault="00000000">
          <w:pPr>
            <w:pStyle w:val="6DE6B619493742CF88E6B566A8AF46C9"/>
          </w:pPr>
          <w:r w:rsidRPr="00A700A8">
            <w:t>Other:</w:t>
          </w:r>
        </w:p>
      </w:docPartBody>
    </w:docPart>
    <w:docPart>
      <w:docPartPr>
        <w:name w:val="955B016E7B574006A4AF46DD0F644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73EB5-2D03-4717-83D6-0E5C8ACDF0E8}"/>
      </w:docPartPr>
      <w:docPartBody>
        <w:p w:rsidR="00000000" w:rsidRDefault="00000000">
          <w:pPr>
            <w:pStyle w:val="955B016E7B574006A4AF46DD0F644016"/>
          </w:pPr>
          <w:r w:rsidRPr="00A700A8">
            <w:t>Other:</w:t>
          </w:r>
        </w:p>
      </w:docPartBody>
    </w:docPart>
    <w:docPart>
      <w:docPartPr>
        <w:name w:val="8CB727BE9FCB40298118D9188195B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2D754-DAAB-42FE-8B44-616001AD32CC}"/>
      </w:docPartPr>
      <w:docPartBody>
        <w:p w:rsidR="00000000" w:rsidRDefault="00000000">
          <w:pPr>
            <w:pStyle w:val="8CB727BE9FCB40298118D9188195BAB0"/>
          </w:pPr>
          <w:r w:rsidRPr="00A700A8">
            <w:t>Other:</w:t>
          </w:r>
        </w:p>
      </w:docPartBody>
    </w:docPart>
    <w:docPart>
      <w:docPartPr>
        <w:name w:val="3508FF9EE5EB44F7874A817C1875F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8AFC6-FA8D-4519-8113-588821953A95}"/>
      </w:docPartPr>
      <w:docPartBody>
        <w:p w:rsidR="00000000" w:rsidRDefault="00000000">
          <w:pPr>
            <w:pStyle w:val="3508FF9EE5EB44F7874A817C1875F67E"/>
          </w:pPr>
          <w:r w:rsidRPr="00A700A8">
            <w:t>Other:</w:t>
          </w:r>
        </w:p>
      </w:docPartBody>
    </w:docPart>
    <w:docPart>
      <w:docPartPr>
        <w:name w:val="819085094B37490CBA17962DF7B1C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AAA5F-3C5B-4A50-BCED-7A3E42A29812}"/>
      </w:docPartPr>
      <w:docPartBody>
        <w:p w:rsidR="00000000" w:rsidRDefault="00000000">
          <w:pPr>
            <w:pStyle w:val="819085094B37490CBA17962DF7B1C2A8"/>
          </w:pPr>
          <w:r w:rsidRPr="00A700A8">
            <w:t>Other:</w:t>
          </w:r>
        </w:p>
      </w:docPartBody>
    </w:docPart>
    <w:docPart>
      <w:docPartPr>
        <w:name w:val="48B65A42836F43B6A72F8A007B6B1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85DDA-8782-4D0B-BA9B-659422D7E603}"/>
      </w:docPartPr>
      <w:docPartBody>
        <w:p w:rsidR="00000000" w:rsidRDefault="00000000">
          <w:pPr>
            <w:pStyle w:val="48B65A42836F43B6A72F8A007B6B1A08"/>
          </w:pPr>
          <w:r w:rsidRPr="00A700A8">
            <w:t>Other:</w:t>
          </w:r>
        </w:p>
      </w:docPartBody>
    </w:docPart>
    <w:docPart>
      <w:docPartPr>
        <w:name w:val="F03F9877FE6F4FEBBA1837AE7503E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D8EB5-6356-4FA0-ABC6-CC3C6CFD7A25}"/>
      </w:docPartPr>
      <w:docPartBody>
        <w:p w:rsidR="00000000" w:rsidRDefault="00000000">
          <w:pPr>
            <w:pStyle w:val="F03F9877FE6F4FEBBA1837AE7503EC32"/>
          </w:pPr>
          <w:r w:rsidRPr="00A700A8">
            <w:t>Other:</w:t>
          </w:r>
        </w:p>
      </w:docPartBody>
    </w:docPart>
    <w:docPart>
      <w:docPartPr>
        <w:name w:val="251A0B1D7C8542A1B0A19C067AE24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C3BBA-653D-4440-B405-8E057B6C5453}"/>
      </w:docPartPr>
      <w:docPartBody>
        <w:p w:rsidR="00000000" w:rsidRDefault="00000000">
          <w:pPr>
            <w:pStyle w:val="251A0B1D7C8542A1B0A19C067AE24F23"/>
          </w:pPr>
          <w:r w:rsidRPr="00A700A8">
            <w:t>Other:</w:t>
          </w:r>
        </w:p>
      </w:docPartBody>
    </w:docPart>
    <w:docPart>
      <w:docPartPr>
        <w:name w:val="656B9A20651E4C3C9D571D943C0BB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2AE96-E044-4FBD-9E03-3EF84C54D1C4}"/>
      </w:docPartPr>
      <w:docPartBody>
        <w:p w:rsidR="00000000" w:rsidRDefault="00E1125E" w:rsidP="00E1125E">
          <w:pPr>
            <w:pStyle w:val="656B9A20651E4C3C9D571D943C0BBF05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5E"/>
    <w:rsid w:val="009D25D6"/>
    <w:rsid w:val="00DD3D74"/>
    <w:rsid w:val="00E1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B9964AB039949AFA65479D358052802">
    <w:name w:val="2B9964AB039949AFA65479D358052802"/>
  </w:style>
  <w:style w:type="paragraph" w:customStyle="1" w:styleId="E7537D5A58474DCA9C7F8C400CD9FBD7">
    <w:name w:val="E7537D5A58474DCA9C7F8C400CD9FBD7"/>
  </w:style>
  <w:style w:type="paragraph" w:customStyle="1" w:styleId="81BAB4F13A9C4D4FB45BD91A2391D7AF">
    <w:name w:val="81BAB4F13A9C4D4FB45BD91A2391D7AF"/>
  </w:style>
  <w:style w:type="paragraph" w:customStyle="1" w:styleId="5E2AA1C165204814BCD097E1B98598A1">
    <w:name w:val="5E2AA1C165204814BCD097E1B98598A1"/>
  </w:style>
  <w:style w:type="paragraph" w:customStyle="1" w:styleId="40F7D3B468954515ADA70B09FD9B2FD8">
    <w:name w:val="40F7D3B468954515ADA70B09FD9B2FD8"/>
  </w:style>
  <w:style w:type="paragraph" w:customStyle="1" w:styleId="15974A2CA25B46E2B70A90FDA0D1CBAD">
    <w:name w:val="15974A2CA25B46E2B70A90FDA0D1CBAD"/>
  </w:style>
  <w:style w:type="paragraph" w:customStyle="1" w:styleId="F2CACBF963854AA3ACEE9E2A52512544">
    <w:name w:val="F2CACBF963854AA3ACEE9E2A52512544"/>
  </w:style>
  <w:style w:type="paragraph" w:customStyle="1" w:styleId="C49400F9B4DD4EB4882FDD22672A8457">
    <w:name w:val="C49400F9B4DD4EB4882FDD22672A8457"/>
  </w:style>
  <w:style w:type="paragraph" w:customStyle="1" w:styleId="44D860ADE18C40A794305F30F7C722EE">
    <w:name w:val="44D860ADE18C40A794305F30F7C722EE"/>
  </w:style>
  <w:style w:type="paragraph" w:customStyle="1" w:styleId="98E448E8C0994669B75CBB194FA2D094">
    <w:name w:val="98E448E8C0994669B75CBB194FA2D094"/>
  </w:style>
  <w:style w:type="paragraph" w:customStyle="1" w:styleId="BA4A819AD16A461A8085D5E2F2502116">
    <w:name w:val="BA4A819AD16A461A8085D5E2F2502116"/>
  </w:style>
  <w:style w:type="paragraph" w:customStyle="1" w:styleId="4388438FFDEC4BEEB857AACEE7AADD23">
    <w:name w:val="4388438FFDEC4BEEB857AACEE7AADD23"/>
  </w:style>
  <w:style w:type="paragraph" w:customStyle="1" w:styleId="79E11A5A181341CBAFA8ADB45853237C">
    <w:name w:val="79E11A5A181341CBAFA8ADB45853237C"/>
  </w:style>
  <w:style w:type="paragraph" w:customStyle="1" w:styleId="4AB899770C6342CFA665C0C55E424CFB">
    <w:name w:val="4AB899770C6342CFA665C0C55E424CFB"/>
  </w:style>
  <w:style w:type="paragraph" w:customStyle="1" w:styleId="69B8EF1C82C14138A299440101000B00">
    <w:name w:val="69B8EF1C82C14138A299440101000B00"/>
  </w:style>
  <w:style w:type="paragraph" w:customStyle="1" w:styleId="6DE6B619493742CF88E6B566A8AF46C9">
    <w:name w:val="6DE6B619493742CF88E6B566A8AF46C9"/>
  </w:style>
  <w:style w:type="paragraph" w:customStyle="1" w:styleId="955B016E7B574006A4AF46DD0F644016">
    <w:name w:val="955B016E7B574006A4AF46DD0F644016"/>
  </w:style>
  <w:style w:type="paragraph" w:customStyle="1" w:styleId="8CB727BE9FCB40298118D9188195BAB0">
    <w:name w:val="8CB727BE9FCB40298118D9188195BAB0"/>
  </w:style>
  <w:style w:type="paragraph" w:customStyle="1" w:styleId="3508FF9EE5EB44F7874A817C1875F67E">
    <w:name w:val="3508FF9EE5EB44F7874A817C1875F67E"/>
  </w:style>
  <w:style w:type="paragraph" w:customStyle="1" w:styleId="819085094B37490CBA17962DF7B1C2A8">
    <w:name w:val="819085094B37490CBA17962DF7B1C2A8"/>
  </w:style>
  <w:style w:type="paragraph" w:customStyle="1" w:styleId="48B65A42836F43B6A72F8A007B6B1A08">
    <w:name w:val="48B65A42836F43B6A72F8A007B6B1A08"/>
  </w:style>
  <w:style w:type="paragraph" w:customStyle="1" w:styleId="F03F9877FE6F4FEBBA1837AE7503EC32">
    <w:name w:val="F03F9877FE6F4FEBBA1837AE7503EC32"/>
  </w:style>
  <w:style w:type="paragraph" w:customStyle="1" w:styleId="251A0B1D7C8542A1B0A19C067AE24F23">
    <w:name w:val="251A0B1D7C8542A1B0A19C067AE24F23"/>
  </w:style>
  <w:style w:type="paragraph" w:customStyle="1" w:styleId="656B9A20651E4C3C9D571D943C0BBF05">
    <w:name w:val="656B9A20651E4C3C9D571D943C0BBF05"/>
    <w:rsid w:val="00E112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7030A0"/>
      </a:accent5>
      <a:accent6>
        <a:srgbClr val="7030A0"/>
      </a:accent6>
      <a:hlink>
        <a:srgbClr val="7030A0"/>
      </a:hlink>
      <a:folHlink>
        <a:srgbClr val="666699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9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ElliottMkg</dc:creator>
  <cp:keywords/>
  <dc:description/>
  <cp:lastModifiedBy>Jaymi - Elliott Marketing</cp:lastModifiedBy>
  <cp:revision>1</cp:revision>
  <dcterms:created xsi:type="dcterms:W3CDTF">2024-08-20T16:16:00Z</dcterms:created>
  <dcterms:modified xsi:type="dcterms:W3CDTF">2024-08-20T16:25:00Z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